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4A5" w:rsidRDefault="004B64A5" w:rsidP="004B64A5">
      <w:pPr>
        <w:ind w:left="709"/>
        <w:jc w:val="right"/>
        <w:rPr>
          <w:rFonts w:ascii="Times New Roman" w:hAnsi="Times New Roman"/>
          <w:lang w:val="en-US"/>
        </w:rPr>
      </w:pPr>
    </w:p>
    <w:p w:rsidR="00DB5AEB" w:rsidRPr="00DB5AEB" w:rsidRDefault="00DB5AEB" w:rsidP="00DB5AEB">
      <w:pPr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Уважаемые </w:t>
      </w:r>
      <w:r w:rsidR="007B2CC9">
        <w:rPr>
          <w:rFonts w:ascii="Times New Roman" w:eastAsia="Times New Roman" w:hAnsi="Times New Roman"/>
          <w:b/>
          <w:sz w:val="28"/>
          <w:szCs w:val="20"/>
          <w:lang w:eastAsia="ru-RU"/>
        </w:rPr>
        <w:t>коллеги</w:t>
      </w:r>
      <w:r w:rsidRPr="00DB5AEB">
        <w:rPr>
          <w:rFonts w:ascii="Times New Roman" w:eastAsia="Times New Roman" w:hAnsi="Times New Roman"/>
          <w:b/>
          <w:sz w:val="28"/>
          <w:szCs w:val="20"/>
          <w:lang w:eastAsia="ru-RU"/>
        </w:rPr>
        <w:t>!</w:t>
      </w:r>
    </w:p>
    <w:p w:rsidR="00DB5AEB" w:rsidRPr="00DB5AEB" w:rsidRDefault="00DB5AEB" w:rsidP="00DB5AEB">
      <w:pPr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szCs w:val="20"/>
          <w:lang w:eastAsia="ru-RU"/>
        </w:rPr>
      </w:pPr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color w:val="FF0000"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color w:val="FF0000"/>
          <w:szCs w:val="20"/>
          <w:lang w:eastAsia="ru-RU"/>
        </w:rPr>
        <w:t>программа Фулбрайта объявляет конкурс на соискание грантов на обучение, стажировку, проведение исследований или чтение лекций в США</w:t>
      </w:r>
    </w:p>
    <w:p w:rsidR="00DB5AEB" w:rsidRPr="00DB5AEB" w:rsidRDefault="00171FF8" w:rsidP="00DB5AEB">
      <w:pPr>
        <w:ind w:firstLine="720"/>
        <w:jc w:val="center"/>
        <w:rPr>
          <w:rFonts w:ascii="Times New Roman" w:eastAsia="Times New Roman" w:hAnsi="Times New Roman"/>
          <w:b/>
          <w:color w:val="FF0000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FF0000"/>
          <w:szCs w:val="20"/>
          <w:lang w:eastAsia="ru-RU"/>
        </w:rPr>
        <w:t>на 201</w:t>
      </w:r>
      <w:r w:rsidRPr="007B2CC9">
        <w:rPr>
          <w:rFonts w:ascii="Times New Roman" w:eastAsia="Times New Roman" w:hAnsi="Times New Roman"/>
          <w:b/>
          <w:color w:val="FF0000"/>
          <w:szCs w:val="20"/>
          <w:lang w:eastAsia="ru-RU"/>
        </w:rPr>
        <w:t>6</w:t>
      </w:r>
      <w:r>
        <w:rPr>
          <w:rFonts w:ascii="Times New Roman" w:eastAsia="Times New Roman" w:hAnsi="Times New Roman"/>
          <w:b/>
          <w:color w:val="FF0000"/>
          <w:szCs w:val="20"/>
          <w:lang w:eastAsia="ru-RU"/>
        </w:rPr>
        <w:t>-1</w:t>
      </w:r>
      <w:r w:rsidRPr="007B2CC9">
        <w:rPr>
          <w:rFonts w:ascii="Times New Roman" w:eastAsia="Times New Roman" w:hAnsi="Times New Roman"/>
          <w:b/>
          <w:color w:val="FF0000"/>
          <w:szCs w:val="20"/>
          <w:lang w:eastAsia="ru-RU"/>
        </w:rPr>
        <w:t>7</w:t>
      </w:r>
      <w:r w:rsidR="00DB5AEB" w:rsidRPr="00DB5AEB">
        <w:rPr>
          <w:rFonts w:ascii="Times New Roman" w:eastAsia="Times New Roman" w:hAnsi="Times New Roman"/>
          <w:b/>
          <w:color w:val="FF0000"/>
          <w:szCs w:val="20"/>
          <w:lang w:eastAsia="ru-RU"/>
        </w:rPr>
        <w:t xml:space="preserve"> учебный год </w:t>
      </w:r>
      <w:proofErr w:type="gramStart"/>
      <w:r w:rsidR="00DB5AEB" w:rsidRPr="00DB5AEB">
        <w:rPr>
          <w:rFonts w:ascii="Times New Roman" w:eastAsia="Times New Roman" w:hAnsi="Times New Roman"/>
          <w:b/>
          <w:color w:val="FF0000"/>
          <w:szCs w:val="20"/>
          <w:lang w:eastAsia="ru-RU"/>
        </w:rPr>
        <w:t>для</w:t>
      </w:r>
      <w:proofErr w:type="gramEnd"/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szCs w:val="20"/>
          <w:lang w:eastAsia="ru-RU"/>
        </w:rPr>
      </w:pPr>
    </w:p>
    <w:p w:rsidR="00DB5AEB" w:rsidRPr="00DB5AEB" w:rsidRDefault="00DB5AEB" w:rsidP="00DB5AEB">
      <w:pPr>
        <w:ind w:firstLine="720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Преподавателей вузов</w:t>
      </w:r>
    </w:p>
    <w:p w:rsidR="00DB5AEB" w:rsidRPr="00DB5AEB" w:rsidRDefault="00DB5AEB" w:rsidP="00DB5AEB">
      <w:pPr>
        <w:ind w:firstLine="720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 xml:space="preserve">Выпускников вузов </w:t>
      </w:r>
    </w:p>
    <w:p w:rsidR="00DB5AEB" w:rsidRPr="00DB5AEB" w:rsidRDefault="00DB5AEB" w:rsidP="00DB5AEB">
      <w:pPr>
        <w:ind w:firstLine="720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Аспирантов</w:t>
      </w:r>
    </w:p>
    <w:p w:rsidR="00DB5AEB" w:rsidRPr="00DB5AEB" w:rsidRDefault="00DB5AEB" w:rsidP="00DB5AEB">
      <w:pPr>
        <w:ind w:firstLine="720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Ученых и исследователей</w:t>
      </w:r>
    </w:p>
    <w:p w:rsidR="00DB5AEB" w:rsidRPr="00DB5AEB" w:rsidRDefault="00DB5AEB" w:rsidP="00DB5AEB">
      <w:pPr>
        <w:ind w:firstLine="720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Деятелей искусства</w:t>
      </w:r>
    </w:p>
    <w:p w:rsidR="00DB5AEB" w:rsidRPr="00DB5AEB" w:rsidRDefault="00DB5AEB" w:rsidP="00DB5AEB">
      <w:pPr>
        <w:ind w:firstLine="720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Преподавателей английского</w:t>
      </w:r>
    </w:p>
    <w:p w:rsidR="00DB5AEB" w:rsidRPr="00DB5AEB" w:rsidRDefault="00DB5AEB" w:rsidP="00DB5AEB">
      <w:pPr>
        <w:ind w:firstLine="720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Сотрудников международных отделов вузов</w:t>
      </w:r>
    </w:p>
    <w:p w:rsidR="00DB5AEB" w:rsidRPr="00DB5AEB" w:rsidRDefault="00DB5AEB" w:rsidP="00DB5AEB">
      <w:pPr>
        <w:ind w:firstLine="720"/>
        <w:rPr>
          <w:rFonts w:ascii="Times New Roman" w:eastAsia="Times New Roman" w:hAnsi="Times New Roman"/>
          <w:b/>
          <w:szCs w:val="20"/>
          <w:lang w:eastAsia="ru-RU"/>
        </w:rPr>
      </w:pPr>
    </w:p>
    <w:p w:rsidR="00DB5AEB" w:rsidRPr="00DB5AEB" w:rsidRDefault="00DB5AEB" w:rsidP="00DB5AEB">
      <w:pPr>
        <w:ind w:firstLine="720"/>
        <w:rPr>
          <w:rFonts w:ascii="Times New Roman" w:eastAsia="Times New Roman" w:hAnsi="Times New Roman"/>
          <w:b/>
          <w:szCs w:val="20"/>
          <w:lang w:eastAsia="ru-RU"/>
        </w:rPr>
      </w:pPr>
    </w:p>
    <w:p w:rsidR="00DB5AEB" w:rsidRPr="00DB5AEB" w:rsidRDefault="00DB5AEB" w:rsidP="00DB5AEB">
      <w:pPr>
        <w:ind w:firstLine="720"/>
        <w:rPr>
          <w:rFonts w:ascii="Times New Roman" w:eastAsia="Times New Roman" w:hAnsi="Times New Roman"/>
          <w:szCs w:val="20"/>
          <w:lang w:eastAsia="ru-RU"/>
        </w:rPr>
      </w:pPr>
      <w:r w:rsidRPr="00DB5AEB">
        <w:rPr>
          <w:rFonts w:ascii="Times New Roman" w:eastAsia="Times New Roman" w:hAnsi="Times New Roman"/>
          <w:szCs w:val="20"/>
          <w:lang w:eastAsia="ru-RU"/>
        </w:rPr>
        <w:t>Прилагаем информацию о программах Фулбрайта, действующих в России, а также полезные советы для участников конкурса.</w:t>
      </w:r>
    </w:p>
    <w:p w:rsidR="00DB5AEB" w:rsidRPr="00DB5AEB" w:rsidRDefault="00DB5AEB" w:rsidP="00DB5AEB">
      <w:pPr>
        <w:tabs>
          <w:tab w:val="left" w:pos="720"/>
        </w:tabs>
        <w:ind w:right="-151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ab/>
      </w:r>
    </w:p>
    <w:p w:rsidR="00DB5AEB" w:rsidRPr="00DB5AEB" w:rsidRDefault="00DB5AEB" w:rsidP="00DB5AEB">
      <w:pPr>
        <w:tabs>
          <w:tab w:val="left" w:pos="720"/>
        </w:tabs>
        <w:ind w:right="-151"/>
        <w:rPr>
          <w:rFonts w:ascii="Times New Roman" w:eastAsia="Times New Roman" w:hAnsi="Times New Roman"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ab/>
      </w:r>
      <w:r w:rsidRPr="00DB5AEB">
        <w:rPr>
          <w:rFonts w:ascii="Times New Roman" w:eastAsia="Times New Roman" w:hAnsi="Times New Roman"/>
          <w:szCs w:val="20"/>
          <w:lang w:eastAsia="ru-RU"/>
        </w:rPr>
        <w:t xml:space="preserve">Программа Фулбрайта - крупнейшая из американских государственных программ академического обмена. Программа Фулбрайта сотрудничает со 160 странами, в России </w:t>
      </w:r>
      <w:r>
        <w:rPr>
          <w:rFonts w:ascii="Times New Roman" w:eastAsia="Times New Roman" w:hAnsi="Times New Roman"/>
          <w:szCs w:val="20"/>
          <w:lang w:eastAsia="ru-RU"/>
        </w:rPr>
        <w:t xml:space="preserve">программа успешно </w:t>
      </w:r>
      <w:r w:rsidRPr="00DB5AEB">
        <w:rPr>
          <w:rFonts w:ascii="Times New Roman" w:eastAsia="Times New Roman" w:hAnsi="Times New Roman"/>
          <w:szCs w:val="20"/>
          <w:lang w:eastAsia="ru-RU"/>
        </w:rPr>
        <w:t xml:space="preserve"> действует с 1973 года. Программа предоставляет на конкурсной основе гранты  на поездки в США с различными целями и разной длительности. Участники программы получают визу J-1, по условиям предоставления которой они обязаны вернуться в страну гражданства после окончания их гранта и как минимум 2 года работать в сфере </w:t>
      </w:r>
      <w:r w:rsidR="0054074F" w:rsidRPr="00DB5AEB">
        <w:rPr>
          <w:rFonts w:ascii="Times New Roman" w:eastAsia="Times New Roman" w:hAnsi="Times New Roman"/>
          <w:szCs w:val="20"/>
          <w:lang w:eastAsia="ru-RU"/>
        </w:rPr>
        <w:t xml:space="preserve">своей </w:t>
      </w:r>
      <w:r w:rsidRPr="00DB5AEB">
        <w:rPr>
          <w:rFonts w:ascii="Times New Roman" w:eastAsia="Times New Roman" w:hAnsi="Times New Roman"/>
          <w:szCs w:val="20"/>
          <w:lang w:eastAsia="ru-RU"/>
        </w:rPr>
        <w:t xml:space="preserve">деятельности, используя </w:t>
      </w:r>
      <w:r w:rsidR="0054074F" w:rsidRPr="00DB5AEB">
        <w:rPr>
          <w:rFonts w:ascii="Times New Roman" w:eastAsia="Times New Roman" w:hAnsi="Times New Roman"/>
          <w:szCs w:val="20"/>
          <w:lang w:eastAsia="ru-RU"/>
        </w:rPr>
        <w:t>опыт</w:t>
      </w:r>
      <w:r w:rsidR="0054074F" w:rsidRPr="0054074F">
        <w:rPr>
          <w:rFonts w:ascii="Times New Roman" w:eastAsia="Times New Roman" w:hAnsi="Times New Roman"/>
          <w:szCs w:val="20"/>
          <w:lang w:eastAsia="ru-RU"/>
        </w:rPr>
        <w:t>,</w:t>
      </w:r>
      <w:r w:rsidR="0054074F" w:rsidRPr="00DB5AEB">
        <w:rPr>
          <w:rFonts w:ascii="Times New Roman" w:eastAsia="Times New Roman" w:hAnsi="Times New Roman"/>
          <w:szCs w:val="20"/>
          <w:lang w:eastAsia="ru-RU"/>
        </w:rPr>
        <w:t xml:space="preserve"> </w:t>
      </w:r>
      <w:r w:rsidRPr="00DB5AEB">
        <w:rPr>
          <w:rFonts w:ascii="Times New Roman" w:eastAsia="Times New Roman" w:hAnsi="Times New Roman"/>
          <w:szCs w:val="20"/>
          <w:lang w:eastAsia="ru-RU"/>
        </w:rPr>
        <w:t xml:space="preserve">полученный  в США. </w:t>
      </w:r>
    </w:p>
    <w:p w:rsidR="00DB5AEB" w:rsidRPr="00DB5AEB" w:rsidRDefault="00DB5AEB" w:rsidP="00DB5AEB">
      <w:pPr>
        <w:tabs>
          <w:tab w:val="left" w:pos="720"/>
        </w:tabs>
        <w:ind w:right="-151"/>
        <w:rPr>
          <w:rFonts w:ascii="Times New Roman" w:eastAsia="Times New Roman" w:hAnsi="Times New Roman"/>
          <w:szCs w:val="20"/>
          <w:lang w:eastAsia="ru-RU"/>
        </w:rPr>
      </w:pPr>
    </w:p>
    <w:p w:rsidR="00DB5AEB" w:rsidRPr="00784849" w:rsidRDefault="00DB5AEB" w:rsidP="00DB5AEB">
      <w:pPr>
        <w:tabs>
          <w:tab w:val="left" w:pos="720"/>
        </w:tabs>
        <w:ind w:right="-151"/>
        <w:rPr>
          <w:rFonts w:ascii="Times New Roman" w:eastAsia="Times New Roman" w:hAnsi="Times New Roman"/>
          <w:b/>
          <w:color w:val="C00000"/>
          <w:szCs w:val="20"/>
          <w:lang w:eastAsia="ru-RU"/>
        </w:rPr>
      </w:pPr>
      <w:r w:rsidRPr="00784849">
        <w:rPr>
          <w:rFonts w:ascii="Times New Roman" w:eastAsia="Times New Roman" w:hAnsi="Times New Roman"/>
          <w:color w:val="C00000"/>
          <w:szCs w:val="20"/>
          <w:lang w:eastAsia="ru-RU"/>
        </w:rPr>
        <w:tab/>
      </w:r>
      <w:r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Гранты включают в себя полную оплату поездки в США – оплату дороги в США и обратно, оплату учебы или стажировки в американском вузе, ежемесячную стипендию, медицинскую страховку и т.п. Ни самим </w:t>
      </w:r>
      <w:proofErr w:type="spellStart"/>
      <w:r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>грантополучателям</w:t>
      </w:r>
      <w:proofErr w:type="spellEnd"/>
      <w:r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>, ни российским вузам/организациям, в которых они работают или учатся, не нужно оплачивать участие кандидатов в программе.</w:t>
      </w:r>
    </w:p>
    <w:p w:rsidR="00DB5AEB" w:rsidRPr="00DB5AEB" w:rsidRDefault="00DB5AEB" w:rsidP="00DB5AEB">
      <w:pPr>
        <w:tabs>
          <w:tab w:val="left" w:pos="720"/>
        </w:tabs>
        <w:ind w:right="-151"/>
        <w:rPr>
          <w:rFonts w:ascii="Times New Roman" w:eastAsia="Times New Roman" w:hAnsi="Times New Roman"/>
          <w:b/>
          <w:szCs w:val="20"/>
          <w:lang w:eastAsia="ru-RU"/>
        </w:rPr>
      </w:pPr>
    </w:p>
    <w:p w:rsidR="00DB5AEB" w:rsidRPr="00DB5AEB" w:rsidRDefault="00DB5AEB" w:rsidP="00DB5AEB">
      <w:pPr>
        <w:ind w:firstLine="708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 xml:space="preserve">Требования к соискателям грантов по программе Фулбрайта </w:t>
      </w:r>
    </w:p>
    <w:p w:rsidR="00DB5AEB" w:rsidRPr="00DB5AEB" w:rsidRDefault="00DB5AEB" w:rsidP="00DB5AEB">
      <w:pPr>
        <w:rPr>
          <w:rFonts w:ascii="Times New Roman" w:eastAsia="Times New Roman" w:hAnsi="Times New Roman"/>
          <w:szCs w:val="20"/>
          <w:lang w:eastAsia="ru-RU"/>
        </w:rPr>
      </w:pPr>
      <w:r w:rsidRPr="00DB5AEB">
        <w:rPr>
          <w:rFonts w:ascii="Times New Roman" w:eastAsia="Times New Roman" w:hAnsi="Times New Roman"/>
          <w:szCs w:val="20"/>
          <w:lang w:eastAsia="ru-RU"/>
        </w:rPr>
        <w:t>зависят от конкретной программы.  Однако есть и общие черты, справедливые для каждой из программ Фулбрайта:</w:t>
      </w:r>
    </w:p>
    <w:p w:rsidR="00DB5AEB" w:rsidRPr="00DB5AEB" w:rsidRDefault="00DB5AEB" w:rsidP="00DB5AEB">
      <w:pPr>
        <w:ind w:firstLine="708"/>
        <w:rPr>
          <w:rFonts w:ascii="Times New Roman" w:eastAsia="Times New Roman" w:hAnsi="Times New Roman"/>
          <w:b/>
          <w:szCs w:val="20"/>
          <w:lang w:eastAsia="ru-RU"/>
        </w:rPr>
      </w:pPr>
    </w:p>
    <w:p w:rsidR="00DB5AEB" w:rsidRPr="00DB5AEB" w:rsidRDefault="00DB5AEB" w:rsidP="00DB5AEB">
      <w:pPr>
        <w:numPr>
          <w:ilvl w:val="0"/>
          <w:numId w:val="1"/>
        </w:numPr>
        <w:rPr>
          <w:rFonts w:ascii="Times New Roman" w:eastAsia="Times New Roman" w:hAnsi="Times New Roman"/>
          <w:szCs w:val="20"/>
          <w:lang w:eastAsia="ru-RU"/>
        </w:rPr>
      </w:pPr>
      <w:r w:rsidRPr="00DB5AEB">
        <w:rPr>
          <w:rFonts w:ascii="Times New Roman" w:eastAsia="Times New Roman" w:hAnsi="Times New Roman"/>
          <w:szCs w:val="20"/>
          <w:lang w:eastAsia="ru-RU"/>
        </w:rPr>
        <w:t xml:space="preserve">соискателями могут быть только граждане РФ, постоянно проживающие на территории  России (как минимум с января текущего года)  и не имеющие вида на жительство в США; </w:t>
      </w:r>
    </w:p>
    <w:p w:rsidR="00DB5AEB" w:rsidRPr="00DB5AEB" w:rsidRDefault="00DB5AEB" w:rsidP="00DB5AEB">
      <w:pPr>
        <w:ind w:left="1440"/>
        <w:rPr>
          <w:rFonts w:ascii="Times New Roman" w:eastAsia="Times New Roman" w:hAnsi="Times New Roman"/>
          <w:szCs w:val="20"/>
          <w:lang w:eastAsia="ru-RU"/>
        </w:rPr>
      </w:pPr>
    </w:p>
    <w:p w:rsidR="00DB5AEB" w:rsidRPr="00DB5AEB" w:rsidRDefault="00DB5AEB" w:rsidP="00DB5AEB">
      <w:pPr>
        <w:numPr>
          <w:ilvl w:val="0"/>
          <w:numId w:val="1"/>
        </w:numPr>
        <w:rPr>
          <w:rFonts w:ascii="Times New Roman" w:eastAsia="Times New Roman" w:hAnsi="Times New Roman"/>
          <w:szCs w:val="20"/>
          <w:lang w:eastAsia="ru-RU"/>
        </w:rPr>
      </w:pPr>
      <w:r w:rsidRPr="00DB5AEB">
        <w:rPr>
          <w:rFonts w:ascii="Times New Roman" w:eastAsia="Times New Roman" w:hAnsi="Times New Roman"/>
          <w:szCs w:val="20"/>
          <w:lang w:eastAsia="ru-RU"/>
        </w:rPr>
        <w:t>соискатель должен обладать хорошим знанием английского языка, достаточным для обучения или реализации проекта;</w:t>
      </w:r>
    </w:p>
    <w:p w:rsidR="00DB5AEB" w:rsidRPr="00DB5AEB" w:rsidRDefault="00DB5AEB" w:rsidP="00DB5AEB">
      <w:pPr>
        <w:ind w:left="708"/>
        <w:rPr>
          <w:rFonts w:ascii="Times New Roman" w:eastAsia="Times New Roman" w:hAnsi="Times New Roman"/>
          <w:szCs w:val="20"/>
          <w:lang w:eastAsia="ru-RU"/>
        </w:rPr>
      </w:pPr>
    </w:p>
    <w:p w:rsidR="00DB5AEB" w:rsidRPr="00DB5AEB" w:rsidRDefault="00DB5AEB" w:rsidP="00DB5AEB">
      <w:pPr>
        <w:numPr>
          <w:ilvl w:val="0"/>
          <w:numId w:val="1"/>
        </w:numPr>
        <w:rPr>
          <w:rFonts w:ascii="Times New Roman" w:eastAsia="Times New Roman" w:hAnsi="Times New Roman"/>
          <w:szCs w:val="20"/>
          <w:lang w:eastAsia="ru-RU"/>
        </w:rPr>
      </w:pPr>
      <w:r w:rsidRPr="00DB5AEB">
        <w:rPr>
          <w:rFonts w:ascii="Times New Roman" w:eastAsia="Times New Roman" w:hAnsi="Times New Roman"/>
          <w:szCs w:val="20"/>
          <w:lang w:eastAsia="ru-RU"/>
        </w:rPr>
        <w:t xml:space="preserve">соискатели должны иметь хорошую физическую и умственную форму (поскольку для официального присвоения статуса стипендиата программы соискателю требуется предоставить заверенное врачом медицинское заключение); </w:t>
      </w:r>
    </w:p>
    <w:p w:rsidR="00DB5AEB" w:rsidRPr="00DB5AEB" w:rsidRDefault="00DB5AEB" w:rsidP="00DB5AEB">
      <w:pPr>
        <w:ind w:left="708"/>
        <w:rPr>
          <w:rFonts w:ascii="Times New Roman" w:eastAsia="Times New Roman" w:hAnsi="Times New Roman"/>
          <w:szCs w:val="20"/>
          <w:lang w:eastAsia="ru-RU"/>
        </w:rPr>
      </w:pPr>
    </w:p>
    <w:p w:rsidR="00DB5AEB" w:rsidRPr="00DB5AEB" w:rsidRDefault="00DB5AEB" w:rsidP="00DB5AEB">
      <w:pPr>
        <w:numPr>
          <w:ilvl w:val="0"/>
          <w:numId w:val="1"/>
        </w:numPr>
        <w:rPr>
          <w:rFonts w:ascii="Times New Roman" w:eastAsia="Times New Roman" w:hAnsi="Times New Roman"/>
          <w:szCs w:val="20"/>
          <w:lang w:eastAsia="ru-RU"/>
        </w:rPr>
      </w:pPr>
      <w:r w:rsidRPr="00DB5AEB">
        <w:rPr>
          <w:rFonts w:ascii="Times New Roman" w:eastAsia="Times New Roman" w:hAnsi="Times New Roman"/>
          <w:szCs w:val="20"/>
          <w:lang w:eastAsia="ru-RU"/>
        </w:rPr>
        <w:lastRenderedPageBreak/>
        <w:t>если ранее соискатель  получал визу J-1 с двухгодичным ограничением или получал грант по какой-либо другой программе обменов с США, то подавать документы на соискание гранта Фулбрайта он  может не ранее, чем через 2 года с момента возвращения на Родину.</w:t>
      </w:r>
    </w:p>
    <w:p w:rsidR="00DB5AEB" w:rsidRPr="00DB5AEB" w:rsidRDefault="00DB5AEB" w:rsidP="00DB5AEB">
      <w:pPr>
        <w:ind w:left="1440"/>
        <w:rPr>
          <w:rFonts w:ascii="Times New Roman" w:eastAsia="Times New Roman" w:hAnsi="Times New Roman"/>
          <w:szCs w:val="20"/>
          <w:lang w:eastAsia="ru-RU"/>
        </w:rPr>
      </w:pPr>
    </w:p>
    <w:p w:rsidR="0054074F" w:rsidRPr="00BF4016" w:rsidRDefault="00DB5AEB" w:rsidP="00DB5AE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0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настоящее время принимаются заявки на участие в конкурсах </w:t>
      </w:r>
    </w:p>
    <w:p w:rsidR="00DB5AEB" w:rsidRPr="0054074F" w:rsidRDefault="00DB5AEB" w:rsidP="00DB5AE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074F">
        <w:rPr>
          <w:rFonts w:ascii="Times New Roman" w:eastAsia="Times New Roman" w:hAnsi="Times New Roman"/>
          <w:b/>
          <w:sz w:val="28"/>
          <w:szCs w:val="28"/>
          <w:lang w:eastAsia="ru-RU"/>
        </w:rPr>
        <w:t>по следующим программам:</w:t>
      </w:r>
    </w:p>
    <w:p w:rsidR="00DB5AEB" w:rsidRPr="0054074F" w:rsidRDefault="00DB5AEB" w:rsidP="00DB5AE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5AEB" w:rsidRPr="00784849" w:rsidRDefault="00DB5AEB" w:rsidP="00DB5AEB">
      <w:pPr>
        <w:tabs>
          <w:tab w:val="left" w:pos="720"/>
        </w:tabs>
        <w:ind w:left="1080" w:right="-151" w:hanging="720"/>
        <w:jc w:val="center"/>
        <w:rPr>
          <w:rFonts w:ascii="Times New Roman" w:eastAsia="Times New Roman" w:hAnsi="Times New Roman"/>
          <w:b/>
          <w:color w:val="C00000"/>
          <w:szCs w:val="20"/>
          <w:lang w:eastAsia="ru-RU"/>
        </w:rPr>
      </w:pPr>
      <w:r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>Магистратура и стажировка в США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 (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val="en-US" w:eastAsia="ru-RU"/>
        </w:rPr>
        <w:t>Graduate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 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val="en-US" w:eastAsia="ru-RU"/>
        </w:rPr>
        <w:t>Student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 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val="en-US" w:eastAsia="ru-RU"/>
        </w:rPr>
        <w:t>Program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>)</w:t>
      </w:r>
    </w:p>
    <w:p w:rsidR="00DB5AEB" w:rsidRPr="00784849" w:rsidRDefault="00DB5AEB" w:rsidP="00DB5AEB">
      <w:pPr>
        <w:tabs>
          <w:tab w:val="left" w:pos="720"/>
        </w:tabs>
        <w:ind w:left="1080" w:right="-151" w:hanging="720"/>
        <w:jc w:val="center"/>
        <w:rPr>
          <w:rFonts w:ascii="Times New Roman" w:eastAsia="Times New Roman" w:hAnsi="Times New Roman"/>
          <w:b/>
          <w:color w:val="C00000"/>
          <w:szCs w:val="20"/>
          <w:u w:val="single"/>
          <w:lang w:eastAsia="ru-RU"/>
        </w:rPr>
      </w:pPr>
    </w:p>
    <w:p w:rsidR="00DB5AEB" w:rsidRPr="00DB5AEB" w:rsidRDefault="00DB5AEB" w:rsidP="00DB5AEB">
      <w:pPr>
        <w:rPr>
          <w:rFonts w:ascii="Times New Roman" w:eastAsia="Times New Roman" w:hAnsi="Times New Roman"/>
          <w:szCs w:val="20"/>
          <w:lang w:eastAsia="ru-RU"/>
        </w:rPr>
      </w:pP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 xml:space="preserve">Магистерская / аспирантская программа Фулбрайта предоставляет гранты выпускникам российских вузов и аспирантам. Гранты на конкурсной основе выдаются: </w:t>
      </w:r>
      <w:r w:rsidRPr="00DB5AEB">
        <w:rPr>
          <w:rFonts w:ascii="Times New Roman" w:eastAsia="Times New Roman" w:hAnsi="Times New Roman"/>
          <w:szCs w:val="20"/>
          <w:lang w:eastAsia="ru-RU"/>
        </w:rPr>
        <w:t>А) выпускникам вузов – на обучение в магистратуре одного из университетов США с целью получения магистерской степени (длительность программы - до 2х лет)  или Б) аспирантам  - на проведение научно-исследовательской работы в университете и/или архиве США и сбора материалов для кандидатской диссертации (длительность программ для аспирантов  – 1 учебный год).</w:t>
      </w:r>
    </w:p>
    <w:p w:rsidR="00DB5AEB" w:rsidRPr="00DB5AEB" w:rsidRDefault="00DB5AEB" w:rsidP="00DB5AEB">
      <w:pPr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 xml:space="preserve">Особые требования: возраст соискателей на момент подачи заявки не должен превышать 30-ти лет. </w:t>
      </w:r>
    </w:p>
    <w:p w:rsidR="00DB5AEB" w:rsidRPr="00DB5AEB" w:rsidRDefault="00DB5AEB" w:rsidP="00DB5AEB">
      <w:pPr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color w:val="000000"/>
          <w:szCs w:val="20"/>
          <w:lang w:eastAsia="ru-RU"/>
        </w:rPr>
        <w:t>З</w:t>
      </w:r>
      <w:r w:rsidR="00171FF8">
        <w:rPr>
          <w:rFonts w:ascii="Times New Roman" w:eastAsia="Times New Roman" w:hAnsi="Times New Roman"/>
          <w:b/>
          <w:color w:val="000000"/>
          <w:szCs w:val="20"/>
          <w:lang w:eastAsia="ru-RU"/>
        </w:rPr>
        <w:t>аявки принимаются до 15 мая 201</w:t>
      </w:r>
      <w:r w:rsidR="00171FF8" w:rsidRPr="007B2CC9">
        <w:rPr>
          <w:rFonts w:ascii="Times New Roman" w:eastAsia="Times New Roman" w:hAnsi="Times New Roman"/>
          <w:b/>
          <w:color w:val="000000"/>
          <w:szCs w:val="20"/>
          <w:lang w:eastAsia="ru-RU"/>
        </w:rPr>
        <w:t>5</w:t>
      </w:r>
      <w:r w:rsidRPr="00DB5AEB">
        <w:rPr>
          <w:rFonts w:ascii="Times New Roman" w:eastAsia="Times New Roman" w:hAnsi="Times New Roman"/>
          <w:b/>
          <w:color w:val="000000"/>
          <w:szCs w:val="20"/>
          <w:lang w:eastAsia="ru-RU"/>
        </w:rPr>
        <w:t xml:space="preserve"> года</w:t>
      </w:r>
    </w:p>
    <w:p w:rsidR="00DB5AEB" w:rsidRPr="00DB5AEB" w:rsidRDefault="00DB5AEB" w:rsidP="00DB5AEB">
      <w:pPr>
        <w:keepNext/>
        <w:jc w:val="center"/>
        <w:outlineLvl w:val="0"/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</w:p>
    <w:p w:rsidR="00DB5AEB" w:rsidRPr="00784849" w:rsidRDefault="00DB5AEB" w:rsidP="00DB5AEB">
      <w:pPr>
        <w:keepNext/>
        <w:jc w:val="center"/>
        <w:outlineLvl w:val="0"/>
        <w:rPr>
          <w:rFonts w:ascii="Times New Roman" w:eastAsia="Times New Roman" w:hAnsi="Times New Roman"/>
          <w:b/>
          <w:color w:val="C00000"/>
          <w:szCs w:val="20"/>
          <w:lang w:eastAsia="ru-RU"/>
        </w:rPr>
      </w:pPr>
      <w:r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Программа Фулбрайта для преподавателей английского языка 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>(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val="en-US" w:eastAsia="ru-RU"/>
        </w:rPr>
        <w:t>FLTA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>)</w:t>
      </w:r>
    </w:p>
    <w:p w:rsidR="00DB5AEB" w:rsidRPr="00784849" w:rsidRDefault="00DB5AEB" w:rsidP="00DB5AEB">
      <w:pPr>
        <w:rPr>
          <w:rFonts w:ascii="Times New Roman" w:eastAsia="Times New Roman" w:hAnsi="Times New Roman"/>
          <w:color w:val="C00000"/>
          <w:szCs w:val="20"/>
          <w:lang w:eastAsia="ru-RU"/>
        </w:rPr>
      </w:pPr>
    </w:p>
    <w:p w:rsidR="00DB5AEB" w:rsidRPr="00DB5AEB" w:rsidRDefault="00DB5AEB" w:rsidP="00DB5AEB">
      <w:pPr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>Участники этой Программы будут распределены в университеты и колледжи США для работы в качестве ассистентов преподавателей русского языка на один учебный год. Стипендиаты будут иметь возможность изучать 2 предмета в течение каждого семестра.</w:t>
      </w:r>
    </w:p>
    <w:p w:rsidR="00DB5AEB" w:rsidRPr="00DB5AEB" w:rsidRDefault="00DB5AEB" w:rsidP="00DB5AEB">
      <w:pPr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>Особые требования: соискатели должны быть не моложе 21 года и не старше 29 лет на момент подачи заявки на участие в конкурсе.</w:t>
      </w:r>
    </w:p>
    <w:p w:rsidR="00DB5AEB" w:rsidRPr="00DB5AEB" w:rsidRDefault="00DB5AEB" w:rsidP="00DB5AEB">
      <w:pPr>
        <w:rPr>
          <w:rFonts w:ascii="Times New Roman" w:eastAsia="Times New Roman" w:hAnsi="Times New Roman"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color w:val="000000"/>
          <w:szCs w:val="20"/>
          <w:lang w:eastAsia="ru-RU"/>
        </w:rPr>
        <w:t>Заявки принимаются до 01 июня 201</w:t>
      </w:r>
      <w:r w:rsidR="00171FF8" w:rsidRPr="007B2CC9">
        <w:rPr>
          <w:rFonts w:ascii="Times New Roman" w:eastAsia="Times New Roman" w:hAnsi="Times New Roman"/>
          <w:b/>
          <w:color w:val="000000"/>
          <w:szCs w:val="20"/>
          <w:lang w:eastAsia="ru-RU"/>
        </w:rPr>
        <w:t>5</w:t>
      </w:r>
      <w:r w:rsidRPr="00DB5AEB">
        <w:rPr>
          <w:rFonts w:ascii="Times New Roman" w:eastAsia="Times New Roman" w:hAnsi="Times New Roman"/>
          <w:b/>
          <w:color w:val="000000"/>
          <w:szCs w:val="20"/>
          <w:lang w:eastAsia="ru-RU"/>
        </w:rPr>
        <w:t xml:space="preserve"> года</w:t>
      </w:r>
    </w:p>
    <w:p w:rsidR="00DB5AEB" w:rsidRPr="00DB5AEB" w:rsidRDefault="00DB5AEB" w:rsidP="00DB5AEB">
      <w:pPr>
        <w:keepNext/>
        <w:jc w:val="center"/>
        <w:outlineLvl w:val="2"/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</w:p>
    <w:p w:rsidR="00DB5AEB" w:rsidRPr="00784849" w:rsidRDefault="00DB5AEB" w:rsidP="00DB5AEB">
      <w:pPr>
        <w:keepNext/>
        <w:jc w:val="center"/>
        <w:outlineLvl w:val="2"/>
        <w:rPr>
          <w:rFonts w:ascii="Times New Roman" w:eastAsia="Times New Roman" w:hAnsi="Times New Roman"/>
          <w:b/>
          <w:color w:val="C00000"/>
          <w:szCs w:val="20"/>
          <w:lang w:eastAsia="ru-RU"/>
        </w:rPr>
      </w:pPr>
      <w:r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Программа стажировки для преподавателей вузов 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>(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val="en-US" w:eastAsia="ru-RU"/>
        </w:rPr>
        <w:t>FFDP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>)</w:t>
      </w:r>
    </w:p>
    <w:p w:rsidR="00DB5AEB" w:rsidRPr="00784849" w:rsidRDefault="00DB5AEB" w:rsidP="00DB5AEB">
      <w:pPr>
        <w:jc w:val="center"/>
        <w:rPr>
          <w:rFonts w:ascii="Times New Roman" w:eastAsia="Times New Roman" w:hAnsi="Times New Roman"/>
          <w:b/>
          <w:color w:val="C00000"/>
          <w:szCs w:val="20"/>
          <w:u w:val="single"/>
          <w:lang w:eastAsia="ru-RU"/>
        </w:rPr>
      </w:pPr>
    </w:p>
    <w:p w:rsidR="00DB5AEB" w:rsidRPr="00DB5AEB" w:rsidRDefault="00DB5AEB" w:rsidP="00DB5AEB">
      <w:pPr>
        <w:tabs>
          <w:tab w:val="left" w:pos="9720"/>
        </w:tabs>
        <w:ind w:right="1077"/>
        <w:rPr>
          <w:rFonts w:ascii="Times New Roman" w:eastAsia="Arial Unicode MS" w:hAnsi="Times New Roman"/>
          <w:color w:val="000000"/>
          <w:szCs w:val="20"/>
          <w:lang w:eastAsia="ru-RU"/>
        </w:rPr>
      </w:pPr>
      <w:r w:rsidRPr="00DB5AEB">
        <w:rPr>
          <w:rFonts w:ascii="Times New Roman" w:eastAsia="Arial Unicode MS" w:hAnsi="Times New Roman"/>
          <w:color w:val="000000"/>
          <w:szCs w:val="20"/>
          <w:lang w:eastAsia="ru-RU"/>
        </w:rPr>
        <w:t>Программа ориентирована на разработку учебных курсов с последующим внедрением в российских вузах. Финалисты конкурса вылетают в США группой в августе 2015 года для участия в двухдневном семинаре с целью изучения  теоретических аспектов и методики разработки учебных курсов в США.  После завершения семинара стипендиатам будет предоставлена возможность пройти стажировку в принимающих   университетах США для разработки учебного плана или курса по заявленной дисциплине.   Продолжительность гранта – 5 месяцев.</w:t>
      </w:r>
    </w:p>
    <w:p w:rsidR="00DB5AEB" w:rsidRPr="00DB5AEB" w:rsidRDefault="00DB5AEB" w:rsidP="00DB5AEB">
      <w:pPr>
        <w:tabs>
          <w:tab w:val="left" w:pos="9720"/>
        </w:tabs>
        <w:ind w:right="1077"/>
        <w:rPr>
          <w:rFonts w:ascii="Times New Roman" w:eastAsia="Arial Unicode MS" w:hAnsi="Times New Roman"/>
          <w:color w:val="000000"/>
          <w:szCs w:val="20"/>
          <w:lang w:eastAsia="ru-RU"/>
        </w:rPr>
      </w:pPr>
      <w:r w:rsidRPr="00DB5AEB">
        <w:rPr>
          <w:rFonts w:ascii="Times New Roman" w:eastAsia="Arial Unicode MS" w:hAnsi="Times New Roman"/>
          <w:color w:val="000000"/>
          <w:szCs w:val="20"/>
          <w:lang w:eastAsia="ru-RU"/>
        </w:rPr>
        <w:t>Особые требования: Не менее 3х лет стажа преподавания в вузе. Возраст соискателя на момент подачи заявки не должен превышать 39 лет.</w:t>
      </w:r>
    </w:p>
    <w:p w:rsidR="00DB5AEB" w:rsidRPr="00DB5AEB" w:rsidRDefault="00DB5AEB" w:rsidP="00DB5AEB">
      <w:pPr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color w:val="000000"/>
          <w:szCs w:val="20"/>
          <w:lang w:eastAsia="ru-RU"/>
        </w:rPr>
        <w:t> За</w:t>
      </w:r>
      <w:r w:rsidR="00171FF8">
        <w:rPr>
          <w:rFonts w:ascii="Times New Roman" w:eastAsia="Times New Roman" w:hAnsi="Times New Roman"/>
          <w:b/>
          <w:color w:val="000000"/>
          <w:szCs w:val="20"/>
          <w:lang w:eastAsia="ru-RU"/>
        </w:rPr>
        <w:t>явки принимаются до 15 июня 201</w:t>
      </w:r>
      <w:r w:rsidR="00171FF8" w:rsidRPr="007B2CC9">
        <w:rPr>
          <w:rFonts w:ascii="Times New Roman" w:eastAsia="Times New Roman" w:hAnsi="Times New Roman"/>
          <w:b/>
          <w:color w:val="000000"/>
          <w:szCs w:val="20"/>
          <w:lang w:eastAsia="ru-RU"/>
        </w:rPr>
        <w:t>5</w:t>
      </w:r>
      <w:r w:rsidRPr="00DB5AEB">
        <w:rPr>
          <w:rFonts w:ascii="Times New Roman" w:eastAsia="Times New Roman" w:hAnsi="Times New Roman"/>
          <w:b/>
          <w:color w:val="000000"/>
          <w:szCs w:val="20"/>
          <w:lang w:eastAsia="ru-RU"/>
        </w:rPr>
        <w:t xml:space="preserve"> года</w:t>
      </w:r>
    </w:p>
    <w:p w:rsidR="00DB5AEB" w:rsidRPr="00DB5AEB" w:rsidRDefault="00DB5AEB" w:rsidP="00DB5AEB">
      <w:pPr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</w:p>
    <w:p w:rsidR="00DB5AEB" w:rsidRPr="00DB5AEB" w:rsidRDefault="00DB5AEB" w:rsidP="00DB5AEB">
      <w:pPr>
        <w:jc w:val="center"/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</w:p>
    <w:p w:rsidR="00DB5AEB" w:rsidRPr="00784849" w:rsidRDefault="00DB5AEB" w:rsidP="00DB5AEB">
      <w:pPr>
        <w:jc w:val="center"/>
        <w:rPr>
          <w:rFonts w:ascii="Times New Roman" w:eastAsia="Times New Roman" w:hAnsi="Times New Roman"/>
          <w:b/>
          <w:color w:val="C00000"/>
          <w:szCs w:val="20"/>
          <w:lang w:eastAsia="ru-RU"/>
        </w:rPr>
      </w:pPr>
      <w:r>
        <w:rPr>
          <w:rFonts w:ascii="Times New Roman" w:eastAsia="Times New Roman" w:hAnsi="Times New Roman"/>
          <w:b/>
          <w:szCs w:val="20"/>
          <w:lang w:eastAsia="ru-RU"/>
        </w:rPr>
        <w:br w:type="page"/>
      </w:r>
      <w:r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lastRenderedPageBreak/>
        <w:t>Программа для сотрудников международных отделов российских университетов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 (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val="en-US" w:eastAsia="ru-RU"/>
        </w:rPr>
        <w:t>RIEA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>)</w:t>
      </w:r>
    </w:p>
    <w:p w:rsidR="00DB5AEB" w:rsidRPr="00DB5AEB" w:rsidRDefault="00DB5AEB" w:rsidP="00DB5AEB">
      <w:pPr>
        <w:jc w:val="center"/>
        <w:rPr>
          <w:rFonts w:ascii="Times New Roman" w:eastAsia="Times New Roman" w:hAnsi="Times New Roman"/>
          <w:b/>
          <w:color w:val="000000"/>
          <w:szCs w:val="20"/>
          <w:u w:val="single"/>
          <w:lang w:eastAsia="ru-RU"/>
        </w:rPr>
      </w:pPr>
    </w:p>
    <w:p w:rsidR="00DB5AEB" w:rsidRPr="00DB5AEB" w:rsidRDefault="00DB5AEB" w:rsidP="00DB5AEB">
      <w:pPr>
        <w:rPr>
          <w:rFonts w:ascii="Times New Roman" w:eastAsia="Times New Roman" w:hAnsi="Times New Roman"/>
          <w:szCs w:val="20"/>
          <w:lang w:eastAsia="ru-RU"/>
        </w:rPr>
      </w:pP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 xml:space="preserve">Целью программы </w:t>
      </w:r>
      <w:r w:rsidR="00DD2EF5">
        <w:rPr>
          <w:rFonts w:ascii="Times New Roman" w:eastAsia="Times New Roman" w:hAnsi="Times New Roman"/>
          <w:color w:val="000000"/>
          <w:szCs w:val="20"/>
          <w:lang w:val="en-US" w:eastAsia="ru-RU"/>
        </w:rPr>
        <w:t>RIEA</w:t>
      </w:r>
      <w:r w:rsidR="00DD2EF5" w:rsidRPr="00DD2EF5">
        <w:rPr>
          <w:rFonts w:ascii="Times New Roman" w:eastAsia="Times New Roman" w:hAnsi="Times New Roman"/>
          <w:color w:val="000000"/>
          <w:szCs w:val="20"/>
          <w:lang w:eastAsia="ru-RU"/>
        </w:rPr>
        <w:t xml:space="preserve"> </w:t>
      </w: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>является повышение профессионального мастерства сотрудников международных отделов российских университетов, работающих с иностранными студентами.</w:t>
      </w:r>
      <w:r w:rsidRPr="00DB5AEB">
        <w:rPr>
          <w:rFonts w:ascii="Times New Roman" w:eastAsia="Times New Roman" w:hAnsi="Times New Roman"/>
          <w:szCs w:val="20"/>
          <w:lang w:eastAsia="ru-RU"/>
        </w:rPr>
        <w:t xml:space="preserve"> Программа предоставляет гранты для участия в трехмесячном интенсивном тренинге на базе американских университетов. Гранты предоставляются на конкурсной основе.</w:t>
      </w:r>
    </w:p>
    <w:p w:rsidR="00DB5AEB" w:rsidRPr="00DB5AEB" w:rsidRDefault="00DB5AEB" w:rsidP="00DB5AEB">
      <w:pPr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szCs w:val="20"/>
          <w:lang w:eastAsia="ru-RU"/>
        </w:rPr>
        <w:t xml:space="preserve">Особые требования: стаж работы в международном отделе вуза. </w:t>
      </w:r>
    </w:p>
    <w:p w:rsidR="00DB5AEB" w:rsidRPr="00DB5AEB" w:rsidRDefault="00DB5AEB" w:rsidP="00DB5AEB">
      <w:pPr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За</w:t>
      </w:r>
      <w:r w:rsidR="00171FF8">
        <w:rPr>
          <w:rFonts w:ascii="Times New Roman" w:eastAsia="Times New Roman" w:hAnsi="Times New Roman"/>
          <w:b/>
          <w:szCs w:val="20"/>
          <w:lang w:eastAsia="ru-RU"/>
        </w:rPr>
        <w:t>явки принимаются до 01 июля 201</w:t>
      </w:r>
      <w:r w:rsidR="00171FF8" w:rsidRPr="007B2CC9">
        <w:rPr>
          <w:rFonts w:ascii="Times New Roman" w:eastAsia="Times New Roman" w:hAnsi="Times New Roman"/>
          <w:b/>
          <w:szCs w:val="20"/>
          <w:lang w:eastAsia="ru-RU"/>
        </w:rPr>
        <w:t>5</w:t>
      </w:r>
      <w:r w:rsidRPr="00DB5AEB">
        <w:rPr>
          <w:rFonts w:ascii="Times New Roman" w:eastAsia="Times New Roman" w:hAnsi="Times New Roman"/>
          <w:b/>
          <w:szCs w:val="20"/>
          <w:lang w:eastAsia="ru-RU"/>
        </w:rPr>
        <w:t xml:space="preserve"> года</w:t>
      </w:r>
    </w:p>
    <w:p w:rsidR="00DB5AEB" w:rsidRPr="00DB5AEB" w:rsidRDefault="00DB5AEB" w:rsidP="00DB5AEB">
      <w:pPr>
        <w:rPr>
          <w:rFonts w:ascii="Times New Roman" w:eastAsia="Times New Roman" w:hAnsi="Times New Roman"/>
          <w:szCs w:val="20"/>
          <w:lang w:eastAsia="ru-RU"/>
        </w:rPr>
      </w:pPr>
    </w:p>
    <w:p w:rsidR="00DB5AEB" w:rsidRPr="00784849" w:rsidRDefault="00DB5AEB" w:rsidP="00DB5AEB">
      <w:pPr>
        <w:keepNext/>
        <w:jc w:val="center"/>
        <w:outlineLvl w:val="0"/>
        <w:rPr>
          <w:rFonts w:ascii="Times New Roman" w:eastAsia="Times New Roman" w:hAnsi="Times New Roman"/>
          <w:b/>
          <w:color w:val="C00000"/>
          <w:szCs w:val="20"/>
          <w:u w:val="single"/>
          <w:lang w:eastAsia="ru-RU"/>
        </w:rPr>
      </w:pPr>
      <w:r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>Программа академических обменов для ученых и деятелей искусств в области гуманитарных, технических, общественных и естественных наук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 (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val="en-US" w:eastAsia="ru-RU"/>
        </w:rPr>
        <w:t>Fulbright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 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val="en-US" w:eastAsia="ru-RU"/>
        </w:rPr>
        <w:t>Scholar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 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val="en-US" w:eastAsia="ru-RU"/>
        </w:rPr>
        <w:t>Program</w:t>
      </w:r>
      <w:r w:rsidR="00DD2EF5" w:rsidRPr="00784849">
        <w:rPr>
          <w:rFonts w:ascii="Times New Roman" w:eastAsia="Times New Roman" w:hAnsi="Times New Roman"/>
          <w:b/>
          <w:color w:val="C00000"/>
          <w:szCs w:val="20"/>
          <w:lang w:eastAsia="ru-RU"/>
        </w:rPr>
        <w:t xml:space="preserve">) </w:t>
      </w:r>
    </w:p>
    <w:p w:rsidR="00DB5AEB" w:rsidRPr="00DB5AEB" w:rsidRDefault="00DB5AEB" w:rsidP="00DB5AEB">
      <w:pPr>
        <w:rPr>
          <w:rFonts w:ascii="Times New Roman" w:eastAsia="Times New Roman" w:hAnsi="Times New Roman"/>
          <w:color w:val="FF0000"/>
          <w:szCs w:val="20"/>
          <w:lang w:eastAsia="ru-RU"/>
        </w:rPr>
      </w:pPr>
    </w:p>
    <w:p w:rsidR="00DB5AEB" w:rsidRPr="00DB5AEB" w:rsidRDefault="00DB5AEB" w:rsidP="0054074F">
      <w:pPr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>Программа Фулбрайта проводит открытый конкурс для отбора 30-40 российских ученых и деятелей искусств, которым требуется поездка в какой-либо университет США для а) чтения лекций; б) проведения научных исследований или в) проведения мастер-классов для представителей творческих дисциплин. Длительность исследовательского гранта – от 3 до 6 месяцев; лекторского – от 3 до 9 месяцев. Участники программы могут указать университет, в котором собираются проводить исследования</w:t>
      </w:r>
      <w:r w:rsidRPr="00DB5AEB">
        <w:rPr>
          <w:rFonts w:ascii="Times New Roman" w:eastAsia="Times New Roman" w:hAnsi="Times New Roman"/>
          <w:color w:val="FF0000"/>
          <w:szCs w:val="20"/>
          <w:lang w:eastAsia="ru-RU"/>
        </w:rPr>
        <w:t xml:space="preserve"> </w:t>
      </w: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 xml:space="preserve">или мастер-классы или читать лекции. На конкурс принимаются только </w:t>
      </w:r>
      <w:proofErr w:type="gramStart"/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>индивидуальные проекты</w:t>
      </w:r>
      <w:proofErr w:type="gramEnd"/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 xml:space="preserve">. Особые требования: наличие ученой степени по всем дисциплинам, кроме </w:t>
      </w:r>
      <w:proofErr w:type="gramStart"/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>творческих</w:t>
      </w:r>
      <w:proofErr w:type="gramEnd"/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 xml:space="preserve"> и прикладных. </w:t>
      </w:r>
      <w:r w:rsidRPr="00DB5AEB">
        <w:rPr>
          <w:rFonts w:ascii="Times New Roman" w:eastAsia="Times New Roman" w:hAnsi="Times New Roman"/>
          <w:b/>
          <w:color w:val="000000"/>
          <w:szCs w:val="20"/>
          <w:lang w:eastAsia="ru-RU"/>
        </w:rPr>
        <w:t>Возраст соискателей не ограничен.</w:t>
      </w:r>
    </w:p>
    <w:p w:rsidR="00DB5AEB" w:rsidRPr="00DB5AEB" w:rsidRDefault="00DB5AEB" w:rsidP="00DB5AEB">
      <w:pPr>
        <w:keepNext/>
        <w:outlineLvl w:val="1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color w:val="000000"/>
          <w:szCs w:val="20"/>
          <w:lang w:eastAsia="ru-RU"/>
        </w:rPr>
        <w:t>За</w:t>
      </w:r>
      <w:r w:rsidR="00171FF8">
        <w:rPr>
          <w:rFonts w:ascii="Times New Roman" w:eastAsia="Times New Roman" w:hAnsi="Times New Roman"/>
          <w:b/>
          <w:color w:val="000000"/>
          <w:szCs w:val="20"/>
          <w:lang w:eastAsia="ru-RU"/>
        </w:rPr>
        <w:t>явки принимаются до 15 июля 201</w:t>
      </w:r>
      <w:r w:rsidR="00171FF8" w:rsidRPr="007B2CC9">
        <w:rPr>
          <w:rFonts w:ascii="Times New Roman" w:eastAsia="Times New Roman" w:hAnsi="Times New Roman"/>
          <w:b/>
          <w:color w:val="000000"/>
          <w:szCs w:val="20"/>
          <w:lang w:eastAsia="ru-RU"/>
        </w:rPr>
        <w:t>5</w:t>
      </w:r>
      <w:r w:rsidRPr="00DB5AEB">
        <w:rPr>
          <w:rFonts w:ascii="Times New Roman" w:eastAsia="Times New Roman" w:hAnsi="Times New Roman"/>
          <w:b/>
          <w:color w:val="000000"/>
          <w:szCs w:val="20"/>
          <w:lang w:eastAsia="ru-RU"/>
        </w:rPr>
        <w:t xml:space="preserve"> года</w:t>
      </w:r>
    </w:p>
    <w:p w:rsidR="00DB5AEB" w:rsidRPr="00DB5AEB" w:rsidRDefault="00DB5AEB" w:rsidP="00DB5AEB">
      <w:pPr>
        <w:rPr>
          <w:rFonts w:ascii="Times New Roman" w:eastAsia="Times New Roman" w:hAnsi="Times New Roman"/>
          <w:color w:val="000000"/>
          <w:szCs w:val="20"/>
          <w:lang w:eastAsia="ru-RU"/>
        </w:rPr>
      </w:pPr>
    </w:p>
    <w:p w:rsidR="00DB5AEB" w:rsidRPr="00DB5AEB" w:rsidRDefault="00DB5AEB" w:rsidP="00DB5AEB">
      <w:pPr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>Если кандидат на участие в конкурсе подходит по требованиям для участия в нескольких программах – он может параллельно участвовать  в нескольких конкурсах. Для этого кандидату необходимо заполнить отдельные заявки для участия в каждом из конкурсов.</w:t>
      </w:r>
    </w:p>
    <w:p w:rsidR="00DB5AEB" w:rsidRPr="00DB5AEB" w:rsidRDefault="00DB5AEB" w:rsidP="00DB5AEB">
      <w:pPr>
        <w:rPr>
          <w:rFonts w:ascii="Times New Roman" w:eastAsia="Times New Roman" w:hAnsi="Times New Roman"/>
          <w:color w:val="000000"/>
          <w:szCs w:val="20"/>
          <w:lang w:eastAsia="ru-RU"/>
        </w:rPr>
      </w:pPr>
    </w:p>
    <w:p w:rsidR="00DB5AEB" w:rsidRPr="00DB5AEB" w:rsidRDefault="00DB5AEB" w:rsidP="00DB5AEB">
      <w:pPr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color w:val="000000"/>
          <w:szCs w:val="20"/>
          <w:lang w:eastAsia="ru-RU"/>
        </w:rPr>
        <w:t xml:space="preserve">Просим Вас </w:t>
      </w:r>
      <w:r w:rsidR="00BF4016">
        <w:rPr>
          <w:rFonts w:ascii="Times New Roman" w:eastAsia="Times New Roman" w:hAnsi="Times New Roman"/>
          <w:b/>
          <w:color w:val="000000"/>
          <w:szCs w:val="20"/>
          <w:lang w:eastAsia="ru-RU"/>
        </w:rPr>
        <w:t xml:space="preserve">передать информацию о программе Фулбрайта в другие подразделения Вашего вуза, а также разместить в местах,  </w:t>
      </w:r>
      <w:r w:rsidR="00980FD6">
        <w:rPr>
          <w:rFonts w:ascii="Times New Roman" w:eastAsia="Times New Roman" w:hAnsi="Times New Roman"/>
          <w:b/>
          <w:color w:val="000000"/>
          <w:szCs w:val="20"/>
          <w:lang w:eastAsia="ru-RU"/>
        </w:rPr>
        <w:t>где с ней смогут ознакомиться</w:t>
      </w:r>
      <w:r w:rsidR="00BF4016">
        <w:rPr>
          <w:rFonts w:ascii="Times New Roman" w:eastAsia="Times New Roman" w:hAnsi="Times New Roman"/>
          <w:b/>
          <w:color w:val="000000"/>
          <w:szCs w:val="20"/>
          <w:lang w:eastAsia="ru-RU"/>
        </w:rPr>
        <w:t xml:space="preserve"> </w:t>
      </w:r>
      <w:r w:rsidR="00980FD6">
        <w:rPr>
          <w:rFonts w:ascii="Times New Roman" w:eastAsia="Times New Roman" w:hAnsi="Times New Roman"/>
          <w:b/>
          <w:color w:val="000000"/>
          <w:szCs w:val="20"/>
          <w:lang w:eastAsia="ru-RU"/>
        </w:rPr>
        <w:t>потенциальные кандидаты</w:t>
      </w:r>
      <w:r w:rsidR="00BF4016">
        <w:rPr>
          <w:rFonts w:ascii="Times New Roman" w:eastAsia="Times New Roman" w:hAnsi="Times New Roman"/>
          <w:b/>
          <w:color w:val="000000"/>
          <w:szCs w:val="20"/>
          <w:lang w:eastAsia="ru-RU"/>
        </w:rPr>
        <w:t>,  з</w:t>
      </w:r>
      <w:r w:rsidR="00980FD6">
        <w:rPr>
          <w:rFonts w:ascii="Times New Roman" w:eastAsia="Times New Roman" w:hAnsi="Times New Roman"/>
          <w:b/>
          <w:color w:val="000000"/>
          <w:szCs w:val="20"/>
          <w:lang w:eastAsia="ru-RU"/>
        </w:rPr>
        <w:t>аинтересованные</w:t>
      </w:r>
      <w:r w:rsidR="00BF4016">
        <w:rPr>
          <w:rFonts w:ascii="Times New Roman" w:eastAsia="Times New Roman" w:hAnsi="Times New Roman"/>
          <w:b/>
          <w:color w:val="000000"/>
          <w:szCs w:val="20"/>
          <w:lang w:eastAsia="ru-RU"/>
        </w:rPr>
        <w:t xml:space="preserve"> в развитии академической мобильности и укреплении международных связей.</w:t>
      </w:r>
    </w:p>
    <w:p w:rsidR="00DB5AEB" w:rsidRPr="00DB5AEB" w:rsidRDefault="00DB5AEB" w:rsidP="00DB5AEB">
      <w:pPr>
        <w:rPr>
          <w:rFonts w:ascii="Times New Roman" w:eastAsia="Times New Roman" w:hAnsi="Times New Roman"/>
          <w:color w:val="000000"/>
          <w:szCs w:val="20"/>
          <w:lang w:eastAsia="ru-RU"/>
        </w:rPr>
      </w:pPr>
    </w:p>
    <w:p w:rsidR="00DB5AEB" w:rsidRPr="00DB5AEB" w:rsidRDefault="00DB5AEB" w:rsidP="00DB5AEB">
      <w:pPr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>Заранее благодарим Вас за содействие и желаем всяческих успехов!</w:t>
      </w:r>
    </w:p>
    <w:p w:rsidR="00DB5AEB" w:rsidRPr="00DB5AEB" w:rsidRDefault="00DB5AEB" w:rsidP="00DB5AEB">
      <w:pPr>
        <w:rPr>
          <w:rFonts w:ascii="Times New Roman" w:eastAsia="Times New Roman" w:hAnsi="Times New Roman"/>
          <w:color w:val="000000"/>
          <w:szCs w:val="20"/>
          <w:lang w:eastAsia="ru-RU"/>
        </w:rPr>
      </w:pPr>
    </w:p>
    <w:p w:rsidR="00DB5AEB" w:rsidRPr="00DB5AEB" w:rsidRDefault="00DB5AEB" w:rsidP="00DB5AEB">
      <w:pPr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DB5AEB">
        <w:rPr>
          <w:rFonts w:ascii="Times New Roman" w:eastAsia="Times New Roman" w:hAnsi="Times New Roman"/>
          <w:color w:val="000000"/>
          <w:szCs w:val="20"/>
          <w:lang w:eastAsia="ru-RU"/>
        </w:rPr>
        <w:t xml:space="preserve">С уважением, </w:t>
      </w:r>
    </w:p>
    <w:p w:rsidR="00DB5AEB" w:rsidRPr="00DB5AEB" w:rsidRDefault="00DB5AEB" w:rsidP="00DB5AEB">
      <w:pPr>
        <w:rPr>
          <w:rFonts w:ascii="Times New Roman" w:eastAsia="Times New Roman" w:hAnsi="Times New Roman"/>
          <w:color w:val="000000"/>
          <w:szCs w:val="20"/>
          <w:lang w:eastAsia="ru-RU"/>
        </w:rPr>
      </w:pPr>
    </w:p>
    <w:p w:rsidR="00DB5AEB" w:rsidRDefault="00627F05" w:rsidP="00DB5AEB">
      <w:pPr>
        <w:rPr>
          <w:rFonts w:ascii="Times New Roman" w:eastAsia="Times New Roman" w:hAnsi="Times New Roman"/>
          <w:b/>
          <w:i/>
          <w:color w:val="000000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color w:val="000000"/>
          <w:szCs w:val="20"/>
          <w:lang w:eastAsia="ru-RU"/>
        </w:rPr>
        <w:t>Сотрудники программы Фулбрайта в России</w:t>
      </w:r>
    </w:p>
    <w:p w:rsidR="009A487C" w:rsidRPr="00DB5AEB" w:rsidRDefault="009A487C" w:rsidP="00DB5AEB">
      <w:pPr>
        <w:rPr>
          <w:rFonts w:ascii="Times New Roman" w:eastAsia="Times New Roman" w:hAnsi="Times New Roman"/>
          <w:color w:val="000000"/>
          <w:szCs w:val="20"/>
          <w:lang w:eastAsia="ru-RU"/>
        </w:rPr>
      </w:pPr>
      <w:bookmarkStart w:id="0" w:name="_GoBack"/>
      <w:bookmarkEnd w:id="0"/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Наши координаты:</w:t>
      </w:r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szCs w:val="20"/>
          <w:lang w:eastAsia="ru-RU"/>
        </w:rPr>
      </w:pPr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Представительство программы Фулбрайта в России</w:t>
      </w:r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125009, Москва, Тверской бульвар,</w:t>
      </w:r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дом 14, строение 1, 4й этаж</w:t>
      </w:r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телефон: (495) 935-83-53</w:t>
      </w:r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>факс: (495) 937-54-18</w:t>
      </w:r>
    </w:p>
    <w:p w:rsidR="00DB5AEB" w:rsidRPr="00DB5AEB" w:rsidRDefault="00DB5AEB" w:rsidP="00DB5AEB">
      <w:pPr>
        <w:ind w:firstLine="720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 xml:space="preserve">эл. почта: </w:t>
      </w:r>
      <w:hyperlink r:id="rId9" w:history="1">
        <w:r w:rsidRPr="00DB5AEB">
          <w:rPr>
            <w:rFonts w:ascii="Times New Roman" w:eastAsia="Times New Roman" w:hAnsi="Times New Roman"/>
            <w:b/>
            <w:color w:val="0000FF"/>
            <w:szCs w:val="20"/>
            <w:u w:val="single"/>
            <w:lang w:eastAsia="ru-RU"/>
          </w:rPr>
          <w:t>info@fulbright.ru</w:t>
        </w:r>
      </w:hyperlink>
    </w:p>
    <w:p w:rsidR="00DB5AEB" w:rsidRPr="00DB5AEB" w:rsidRDefault="00DB5AEB" w:rsidP="00DB5AEB">
      <w:pPr>
        <w:ind w:firstLine="720"/>
        <w:jc w:val="center"/>
        <w:rPr>
          <w:rFonts w:ascii="Times New Roman" w:hAnsi="Times New Roman"/>
          <w:lang w:val="en-US"/>
        </w:rPr>
      </w:pPr>
      <w:r w:rsidRPr="00DB5AEB">
        <w:rPr>
          <w:rFonts w:ascii="Times New Roman" w:eastAsia="Times New Roman" w:hAnsi="Times New Roman"/>
          <w:b/>
          <w:szCs w:val="20"/>
          <w:lang w:eastAsia="ru-RU"/>
        </w:rPr>
        <w:t xml:space="preserve">вебсайт: </w:t>
      </w:r>
      <w:hyperlink r:id="rId10" w:history="1">
        <w:r w:rsidRPr="00DB5AEB">
          <w:rPr>
            <w:rFonts w:ascii="Times New Roman" w:eastAsia="Times New Roman" w:hAnsi="Times New Roman"/>
            <w:b/>
            <w:color w:val="0000FF"/>
            <w:szCs w:val="20"/>
            <w:u w:val="single"/>
            <w:lang w:eastAsia="ru-RU"/>
          </w:rPr>
          <w:t>www.fulbright.ru</w:t>
        </w:r>
      </w:hyperlink>
    </w:p>
    <w:sectPr w:rsidR="00DB5AEB" w:rsidRPr="00DB5AEB" w:rsidSect="0077394C">
      <w:headerReference w:type="default" r:id="rId11"/>
      <w:footerReference w:type="default" r:id="rId12"/>
      <w:pgSz w:w="11907" w:h="16839" w:code="9"/>
      <w:pgMar w:top="1701" w:right="851" w:bottom="170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AEB" w:rsidRDefault="00DB5AEB" w:rsidP="007D77F7">
      <w:r>
        <w:separator/>
      </w:r>
    </w:p>
  </w:endnote>
  <w:endnote w:type="continuationSeparator" w:id="0">
    <w:p w:rsidR="00DB5AEB" w:rsidRDefault="00DB5AEB" w:rsidP="007D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7F7" w:rsidRDefault="00DB5AEB">
    <w:pPr>
      <w:pStyle w:val="Footer"/>
    </w:pPr>
    <w:r>
      <w:rPr>
        <w:noProof/>
        <w:lang w:eastAsia="ru-RU"/>
      </w:rPr>
      <w:drawing>
        <wp:inline distT="0" distB="0" distL="0" distR="0">
          <wp:extent cx="6478270" cy="483235"/>
          <wp:effectExtent l="0" t="0" r="0" b="0"/>
          <wp:docPr id="2" name="Picture 2" descr="Fulbright blanc_RU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lbright blanc_RU 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827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AEB" w:rsidRDefault="00DB5AEB" w:rsidP="007D77F7">
      <w:r>
        <w:separator/>
      </w:r>
    </w:p>
  </w:footnote>
  <w:footnote w:type="continuationSeparator" w:id="0">
    <w:p w:rsidR="00DB5AEB" w:rsidRDefault="00DB5AEB" w:rsidP="007D7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7F7" w:rsidRDefault="00DB5AEB">
    <w:pPr>
      <w:pStyle w:val="Header"/>
    </w:pPr>
    <w:r>
      <w:rPr>
        <w:noProof/>
        <w:lang w:eastAsia="ru-RU"/>
      </w:rPr>
      <w:drawing>
        <wp:inline distT="0" distB="0" distL="0" distR="0">
          <wp:extent cx="6495415" cy="414020"/>
          <wp:effectExtent l="0" t="0" r="635" b="5080"/>
          <wp:docPr id="1" name="Picture 1" descr="Fulbright blanc_RU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ulbright blanc_RU 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5415" cy="41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F13310"/>
    <w:multiLevelType w:val="multilevel"/>
    <w:tmpl w:val="00000000"/>
    <w:lvl w:ilvl="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num w:numId="1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  <w:lvlOverride w:ilvl="8">
      <w:startOverride w:val="1"/>
      <w:lvl w:ilvl="8">
        <w:start w:val="1"/>
        <w:numFmt w:val="decimal"/>
        <w:lvlText w:val="%9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AEB"/>
    <w:rsid w:val="000106B8"/>
    <w:rsid w:val="00171FF8"/>
    <w:rsid w:val="00205816"/>
    <w:rsid w:val="002B1BC4"/>
    <w:rsid w:val="00456AB5"/>
    <w:rsid w:val="004B64A5"/>
    <w:rsid w:val="0054074F"/>
    <w:rsid w:val="00627F05"/>
    <w:rsid w:val="00633129"/>
    <w:rsid w:val="006E0A12"/>
    <w:rsid w:val="0077394C"/>
    <w:rsid w:val="00784849"/>
    <w:rsid w:val="007B2CC9"/>
    <w:rsid w:val="007D77F7"/>
    <w:rsid w:val="00895A3E"/>
    <w:rsid w:val="008C7C84"/>
    <w:rsid w:val="00980FD6"/>
    <w:rsid w:val="009A487C"/>
    <w:rsid w:val="00B12DF4"/>
    <w:rsid w:val="00BF4016"/>
    <w:rsid w:val="00C64071"/>
    <w:rsid w:val="00DB5AEB"/>
    <w:rsid w:val="00DC0F11"/>
    <w:rsid w:val="00DD2EF5"/>
    <w:rsid w:val="00E3119F"/>
    <w:rsid w:val="00E34C1B"/>
    <w:rsid w:val="00E3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7F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7F7"/>
  </w:style>
  <w:style w:type="paragraph" w:styleId="Footer">
    <w:name w:val="footer"/>
    <w:basedOn w:val="Normal"/>
    <w:link w:val="FooterChar"/>
    <w:uiPriority w:val="99"/>
    <w:unhideWhenUsed/>
    <w:rsid w:val="007D77F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7F7"/>
  </w:style>
  <w:style w:type="paragraph" w:styleId="BalloonText">
    <w:name w:val="Balloon Text"/>
    <w:basedOn w:val="Normal"/>
    <w:link w:val="BalloonTextChar"/>
    <w:uiPriority w:val="99"/>
    <w:semiHidden/>
    <w:unhideWhenUsed/>
    <w:rsid w:val="007D77F7"/>
    <w:rPr>
      <w:rFonts w:ascii="Lucida Grande CY" w:hAnsi="Lucida Grande CY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D77F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7F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7F7"/>
  </w:style>
  <w:style w:type="paragraph" w:styleId="Footer">
    <w:name w:val="footer"/>
    <w:basedOn w:val="Normal"/>
    <w:link w:val="FooterChar"/>
    <w:uiPriority w:val="99"/>
    <w:unhideWhenUsed/>
    <w:rsid w:val="007D77F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7F7"/>
  </w:style>
  <w:style w:type="paragraph" w:styleId="BalloonText">
    <w:name w:val="Balloon Text"/>
    <w:basedOn w:val="Normal"/>
    <w:link w:val="BalloonTextChar"/>
    <w:uiPriority w:val="99"/>
    <w:semiHidden/>
    <w:unhideWhenUsed/>
    <w:rsid w:val="007D77F7"/>
    <w:rPr>
      <w:rFonts w:ascii="Lucida Grande CY" w:hAnsi="Lucida Grande CY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D77F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fulbrigh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fulbright.r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ie.ru\root\departments\Fulbright\General%20Office\Logos\Fulbright%20Letterhead%202013\Fulbright%20R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149BDC-8994-435F-9940-B6DEB51FB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Fulbright RU</Template>
  <TotalTime>1</TotalTime>
  <Pages>3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Smirnova</dc:creator>
  <cp:lastModifiedBy>Natalia Smirnova</cp:lastModifiedBy>
  <cp:revision>4</cp:revision>
  <cp:lastPrinted>2013-03-15T05:09:00Z</cp:lastPrinted>
  <dcterms:created xsi:type="dcterms:W3CDTF">2015-02-04T13:49:00Z</dcterms:created>
  <dcterms:modified xsi:type="dcterms:W3CDTF">2015-02-04T13:50:00Z</dcterms:modified>
</cp:coreProperties>
</file>